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DFB2F" w14:textId="130D00C7" w:rsidR="002815CA" w:rsidRPr="006A39C7" w:rsidRDefault="009A25DD" w:rsidP="00C734CD">
      <w:pPr>
        <w:pStyle w:val="SongsLyrics"/>
        <w:rPr>
          <w:rStyle w:val="SongsTitle"/>
        </w:rPr>
      </w:pPr>
      <w:r>
        <w:rPr>
          <w:rStyle w:val="SongsIndex"/>
        </w:rPr>
        <w:t>L</w:t>
      </w:r>
      <w:r w:rsidR="006460D5">
        <w:rPr>
          <w:rStyle w:val="SongsIndex"/>
          <w:rFonts w:hint="eastAsia"/>
        </w:rPr>
        <w:t>13</w:t>
      </w:r>
      <w:r w:rsidR="00E9622F" w:rsidRPr="00960861">
        <w:rPr>
          <w:rFonts w:hint="eastAsia"/>
        </w:rPr>
        <w:t>.</w:t>
      </w:r>
      <w:r w:rsidR="006460D5" w:rsidRPr="000B3659">
        <w:rPr>
          <w:rStyle w:val="SongsChords"/>
          <w:rFonts w:hint="eastAsia"/>
        </w:rPr>
        <w:t>D</w:t>
      </w:r>
      <w:r w:rsidR="00E9622F" w:rsidRPr="00960861">
        <w:rPr>
          <w:rFonts w:hint="eastAsia"/>
        </w:rPr>
        <w:t xml:space="preserve"> </w:t>
      </w:r>
      <w:r w:rsidR="006460D5">
        <w:rPr>
          <w:rStyle w:val="SongsTitle"/>
          <w:rFonts w:hint="eastAsia"/>
        </w:rPr>
        <w:t>Lord of My Heart</w:t>
      </w:r>
    </w:p>
    <w:p w14:paraId="55ECE56C" w14:textId="77777777" w:rsidR="00973975" w:rsidRPr="00960861" w:rsidRDefault="00973975" w:rsidP="00C734CD">
      <w:pPr>
        <w:pStyle w:val="SongsLyrics"/>
      </w:pPr>
    </w:p>
    <w:p w14:paraId="49356108" w14:textId="77777777" w:rsidR="00960861" w:rsidRDefault="00960861" w:rsidP="00C734CD">
      <w:pPr>
        <w:pStyle w:val="SongsLyrics"/>
      </w:pPr>
    </w:p>
    <w:p w14:paraId="3434F7C9" w14:textId="759E2A31" w:rsidR="00960861" w:rsidRDefault="00960861" w:rsidP="00C734CD">
      <w:pPr>
        <w:pStyle w:val="SongsLyrics"/>
      </w:pPr>
      <w:r>
        <w:rPr>
          <w:rFonts w:hint="eastAsia"/>
        </w:rPr>
        <w:t>[Verse]</w:t>
      </w:r>
    </w:p>
    <w:p w14:paraId="3840967D" w14:textId="77777777" w:rsidR="00960861" w:rsidRDefault="00960861" w:rsidP="00C734CD">
      <w:pPr>
        <w:pStyle w:val="SongsLyrics"/>
      </w:pPr>
    </w:p>
    <w:p w14:paraId="58A8BF33" w14:textId="3A192255" w:rsidR="00C45166" w:rsidRPr="000B3659" w:rsidRDefault="00C95F54" w:rsidP="00C734CD">
      <w:pPr>
        <w:pStyle w:val="SongsLyrics"/>
      </w:pPr>
      <w:r w:rsidRPr="000B3659">
        <w:rPr>
          <w:rFonts w:hint="eastAsia"/>
        </w:rPr>
        <w:t xml:space="preserve">           </w:t>
      </w:r>
      <w:r w:rsidRPr="000B3659">
        <w:rPr>
          <w:rStyle w:val="SongsChords"/>
          <w:rFonts w:hint="eastAsia"/>
        </w:rPr>
        <w:t>D</w:t>
      </w:r>
      <w:r w:rsidRPr="000B3659">
        <w:rPr>
          <w:rFonts w:hint="eastAsia"/>
        </w:rPr>
        <w:t xml:space="preserve">                 </w:t>
      </w:r>
      <w:r w:rsidRPr="000B3659">
        <w:rPr>
          <w:rStyle w:val="SongsChords"/>
          <w:rFonts w:hint="eastAsia"/>
        </w:rPr>
        <w:t>G/B</w:t>
      </w:r>
    </w:p>
    <w:p w14:paraId="1AB02208" w14:textId="77777777" w:rsidR="00C95F54" w:rsidRDefault="00C95F54" w:rsidP="00C734CD">
      <w:pPr>
        <w:pStyle w:val="SongsLyrics"/>
      </w:pPr>
      <w:r>
        <w:t>Jesus my Lord, Lord of my heart</w:t>
      </w:r>
    </w:p>
    <w:p w14:paraId="47BBE977" w14:textId="02EB73E2" w:rsidR="00C95F54" w:rsidRPr="000B3659" w:rsidRDefault="00C95F54" w:rsidP="00C734CD">
      <w:pPr>
        <w:pStyle w:val="SongsLyrics"/>
      </w:pPr>
      <w:r w:rsidRPr="000B3659">
        <w:rPr>
          <w:rFonts w:hint="eastAsia"/>
        </w:rPr>
        <w:t xml:space="preserve">  </w:t>
      </w:r>
      <w:r w:rsidRPr="000B3659">
        <w:rPr>
          <w:rStyle w:val="SongsChords"/>
          <w:rFonts w:hint="eastAsia"/>
        </w:rPr>
        <w:t>A</w:t>
      </w:r>
      <w:r w:rsidRPr="000B3659">
        <w:rPr>
          <w:rFonts w:hint="eastAsia"/>
        </w:rPr>
        <w:t xml:space="preserve">              </w:t>
      </w:r>
      <w:r w:rsidRPr="000B3659">
        <w:rPr>
          <w:rStyle w:val="SongsChords"/>
          <w:rFonts w:hint="eastAsia"/>
        </w:rPr>
        <w:t>D</w:t>
      </w:r>
      <w:r w:rsidR="00EE7F7D" w:rsidRPr="00EE7F7D">
        <w:t xml:space="preserve"> </w:t>
      </w:r>
      <w:r w:rsidR="00EE7F7D">
        <w:t xml:space="preserve"> </w:t>
      </w:r>
      <w:proofErr w:type="gramStart"/>
      <w:r w:rsidR="00EE7F7D">
        <w:t xml:space="preserve">   (</w:t>
      </w:r>
      <w:proofErr w:type="gramEnd"/>
      <w:r w:rsidR="00EE7F7D" w:rsidRPr="00EE7F7D">
        <w:rPr>
          <w:rStyle w:val="SongsChords"/>
        </w:rPr>
        <w:t>G</w:t>
      </w:r>
      <w:r w:rsidR="00EE7F7D">
        <w:t xml:space="preserve">   </w:t>
      </w:r>
      <w:r w:rsidR="00EE7F7D" w:rsidRPr="00EE7F7D">
        <w:rPr>
          <w:rStyle w:val="SongsChords"/>
        </w:rPr>
        <w:t>A</w:t>
      </w:r>
      <w:r w:rsidR="00EE7F7D">
        <w:t>)</w:t>
      </w:r>
    </w:p>
    <w:p w14:paraId="7216544F" w14:textId="77777777" w:rsidR="00C95F54" w:rsidRDefault="00C95F54" w:rsidP="00C734CD">
      <w:pPr>
        <w:pStyle w:val="SongsLyrics"/>
      </w:pPr>
      <w:r>
        <w:t>I give You my love</w:t>
      </w:r>
    </w:p>
    <w:p w14:paraId="7A9AD413" w14:textId="113AE3D6" w:rsidR="00C95F54" w:rsidRPr="000B3659" w:rsidRDefault="00C95F54" w:rsidP="00C734CD">
      <w:pPr>
        <w:pStyle w:val="SongsLyrics"/>
      </w:pPr>
      <w:r w:rsidRPr="000B3659">
        <w:rPr>
          <w:rFonts w:hint="eastAsia"/>
        </w:rPr>
        <w:t xml:space="preserve">           </w:t>
      </w:r>
      <w:r w:rsidRPr="000B3659">
        <w:rPr>
          <w:rStyle w:val="SongsChords"/>
          <w:rFonts w:hint="eastAsia"/>
        </w:rPr>
        <w:t>D</w:t>
      </w:r>
      <w:r w:rsidRPr="000B3659">
        <w:rPr>
          <w:rFonts w:hint="eastAsia"/>
        </w:rPr>
        <w:t xml:space="preserve">                  </w:t>
      </w:r>
      <w:r w:rsidRPr="000B3659">
        <w:rPr>
          <w:rStyle w:val="SongsChords"/>
          <w:rFonts w:hint="eastAsia"/>
        </w:rPr>
        <w:t>G/B</w:t>
      </w:r>
    </w:p>
    <w:p w14:paraId="5DAD5EDF" w14:textId="77777777" w:rsidR="00C95F54" w:rsidRDefault="00C95F54" w:rsidP="00C734CD">
      <w:pPr>
        <w:pStyle w:val="SongsLyrics"/>
      </w:pPr>
      <w:r>
        <w:t>Jesus my Lord, Lord of my strength</w:t>
      </w:r>
    </w:p>
    <w:p w14:paraId="7CC069A4" w14:textId="3D604156" w:rsidR="00C95F54" w:rsidRPr="000B3659" w:rsidRDefault="00C95F54" w:rsidP="00C734CD">
      <w:pPr>
        <w:pStyle w:val="SongsLyrics"/>
      </w:pPr>
      <w:r w:rsidRPr="000B3659">
        <w:rPr>
          <w:rFonts w:hint="eastAsia"/>
        </w:rPr>
        <w:t xml:space="preserve">  </w:t>
      </w:r>
      <w:r w:rsidRPr="000B3659">
        <w:rPr>
          <w:rStyle w:val="SongsChords"/>
          <w:rFonts w:hint="eastAsia"/>
        </w:rPr>
        <w:t>A</w:t>
      </w:r>
      <w:r w:rsidRPr="000B3659">
        <w:rPr>
          <w:rFonts w:hint="eastAsia"/>
        </w:rPr>
        <w:t xml:space="preserve">              </w:t>
      </w:r>
      <w:r w:rsidRPr="000B3659">
        <w:rPr>
          <w:rStyle w:val="SongsChords"/>
          <w:rFonts w:hint="eastAsia"/>
        </w:rPr>
        <w:t>D</w:t>
      </w:r>
      <w:r w:rsidRPr="000B3659">
        <w:rPr>
          <w:rFonts w:hint="eastAsia"/>
        </w:rPr>
        <w:t xml:space="preserve">  </w:t>
      </w:r>
      <w:proofErr w:type="gramStart"/>
      <w:r w:rsidRPr="000B3659">
        <w:rPr>
          <w:rFonts w:hint="eastAsia"/>
        </w:rPr>
        <w:t xml:space="preserve">   (</w:t>
      </w:r>
      <w:proofErr w:type="gramEnd"/>
      <w:r w:rsidRPr="000B3659">
        <w:rPr>
          <w:rStyle w:val="SongsChords"/>
          <w:rFonts w:hint="eastAsia"/>
        </w:rPr>
        <w:t>A/</w:t>
      </w:r>
      <w:proofErr w:type="gramStart"/>
      <w:r w:rsidRPr="000B3659">
        <w:rPr>
          <w:rStyle w:val="SongsChords"/>
          <w:rFonts w:hint="eastAsia"/>
        </w:rPr>
        <w:t>C#</w:t>
      </w:r>
      <w:r w:rsidRPr="000B3659">
        <w:rPr>
          <w:rFonts w:hint="eastAsia"/>
        </w:rPr>
        <w:t xml:space="preserve">  </w:t>
      </w:r>
      <w:r w:rsidRPr="000B3659">
        <w:rPr>
          <w:rStyle w:val="SongsChords"/>
          <w:rFonts w:hint="eastAsia"/>
        </w:rPr>
        <w:t>G</w:t>
      </w:r>
      <w:proofErr w:type="gramEnd"/>
      <w:r w:rsidRPr="000B3659">
        <w:rPr>
          <w:rStyle w:val="SongsChords"/>
          <w:rFonts w:hint="eastAsia"/>
        </w:rPr>
        <w:t>/B</w:t>
      </w:r>
      <w:r w:rsidRPr="000B3659">
        <w:rPr>
          <w:rFonts w:hint="eastAsia"/>
        </w:rPr>
        <w:t>)</w:t>
      </w:r>
    </w:p>
    <w:p w14:paraId="5F1D7ABC" w14:textId="77777777" w:rsidR="00C95F54" w:rsidRDefault="00C95F54" w:rsidP="00C734CD">
      <w:pPr>
        <w:pStyle w:val="SongsLyrics"/>
      </w:pPr>
      <w:r>
        <w:t>I give You my praise</w:t>
      </w:r>
    </w:p>
    <w:p w14:paraId="45421476" w14:textId="16D3392D" w:rsidR="00C95F54" w:rsidRPr="000B3659" w:rsidRDefault="00C95F54" w:rsidP="00C734CD">
      <w:pPr>
        <w:pStyle w:val="SongsLyrics"/>
      </w:pPr>
      <w:r w:rsidRPr="000B3659">
        <w:rPr>
          <w:rStyle w:val="SongsChords"/>
          <w:rFonts w:hint="eastAsia"/>
        </w:rPr>
        <w:t>A</w:t>
      </w:r>
      <w:r w:rsidRPr="000B3659">
        <w:rPr>
          <w:rFonts w:hint="eastAsia"/>
        </w:rPr>
        <w:t xml:space="preserve">          </w:t>
      </w:r>
      <w:r w:rsidRPr="000B3659">
        <w:rPr>
          <w:rStyle w:val="SongsChords"/>
          <w:rFonts w:hint="eastAsia"/>
        </w:rPr>
        <w:t>D</w:t>
      </w:r>
      <w:r w:rsidRPr="000B3659">
        <w:rPr>
          <w:rFonts w:hint="eastAsia"/>
        </w:rPr>
        <w:t xml:space="preserve">   </w:t>
      </w:r>
      <w:r w:rsidRPr="000B3659">
        <w:rPr>
          <w:rStyle w:val="SongsChords"/>
          <w:rFonts w:hint="eastAsia"/>
        </w:rPr>
        <w:t>D/C#</w:t>
      </w:r>
      <w:r w:rsidRPr="000B3659">
        <w:rPr>
          <w:rFonts w:hint="eastAsia"/>
        </w:rPr>
        <w:t xml:space="preserve">            </w:t>
      </w:r>
      <w:r w:rsidRPr="000B3659">
        <w:rPr>
          <w:rStyle w:val="SongsChords"/>
          <w:rFonts w:hint="eastAsia"/>
        </w:rPr>
        <w:t>G/B</w:t>
      </w:r>
    </w:p>
    <w:p w14:paraId="08FA6374" w14:textId="77777777" w:rsidR="00C95F54" w:rsidRDefault="00C95F54" w:rsidP="00C734CD">
      <w:pPr>
        <w:pStyle w:val="SongsLyrics"/>
      </w:pPr>
      <w:r>
        <w:t>Jesus my Lord, Lord of my soul</w:t>
      </w:r>
    </w:p>
    <w:p w14:paraId="3B815533" w14:textId="15B88832" w:rsidR="00C95F54" w:rsidRPr="000B3659" w:rsidRDefault="00C95F54" w:rsidP="00C734CD">
      <w:pPr>
        <w:pStyle w:val="SongsLyrics"/>
      </w:pPr>
      <w:r w:rsidRPr="000B3659">
        <w:rPr>
          <w:rFonts w:hint="eastAsia"/>
        </w:rPr>
        <w:t xml:space="preserve">  </w:t>
      </w:r>
      <w:r w:rsidRPr="000B3659">
        <w:rPr>
          <w:rStyle w:val="SongsChords"/>
          <w:rFonts w:hint="eastAsia"/>
        </w:rPr>
        <w:t>A</w:t>
      </w:r>
      <w:r w:rsidRPr="000B3659">
        <w:rPr>
          <w:rFonts w:hint="eastAsia"/>
        </w:rPr>
        <w:t xml:space="preserve">              </w:t>
      </w:r>
      <w:r w:rsidRPr="000B3659">
        <w:rPr>
          <w:rStyle w:val="SongsChords"/>
          <w:rFonts w:hint="eastAsia"/>
        </w:rPr>
        <w:t>Bm</w:t>
      </w:r>
      <w:r w:rsidRPr="000B3659">
        <w:rPr>
          <w:rFonts w:hint="eastAsia"/>
        </w:rPr>
        <w:t xml:space="preserve">   </w:t>
      </w:r>
      <w:r w:rsidRPr="000B3659">
        <w:rPr>
          <w:rStyle w:val="SongsChords"/>
          <w:rFonts w:hint="eastAsia"/>
        </w:rPr>
        <w:t>Bm/A</w:t>
      </w:r>
      <w:r w:rsidRPr="000B3659">
        <w:rPr>
          <w:rFonts w:hint="eastAsia"/>
        </w:rPr>
        <w:t xml:space="preserve">   </w:t>
      </w:r>
      <w:r w:rsidRPr="000B3659">
        <w:rPr>
          <w:rStyle w:val="SongsChords"/>
          <w:rFonts w:hint="eastAsia"/>
        </w:rPr>
        <w:t>E</w:t>
      </w:r>
    </w:p>
    <w:p w14:paraId="08C614DD" w14:textId="77777777" w:rsidR="00C95F54" w:rsidRDefault="00C95F54" w:rsidP="00C734CD">
      <w:pPr>
        <w:pStyle w:val="SongsLyrics"/>
      </w:pPr>
      <w:r>
        <w:t>I give You my life</w:t>
      </w:r>
    </w:p>
    <w:p w14:paraId="371F6B4E" w14:textId="17C4FDB4" w:rsidR="00C95F54" w:rsidRPr="000B3659" w:rsidRDefault="00250A63" w:rsidP="00C734CD">
      <w:pPr>
        <w:pStyle w:val="SongsLyrics"/>
      </w:pPr>
      <w:r w:rsidRPr="000B3659">
        <w:rPr>
          <w:rFonts w:hint="eastAsia"/>
        </w:rPr>
        <w:t xml:space="preserve">        (</w:t>
      </w:r>
      <w:r w:rsidRPr="000B3659">
        <w:rPr>
          <w:rStyle w:val="SongsChords"/>
          <w:rFonts w:hint="eastAsia"/>
        </w:rPr>
        <w:t>D/F</w:t>
      </w:r>
      <w:r w:rsidRPr="000B3659">
        <w:rPr>
          <w:rFonts w:hint="eastAsia"/>
        </w:rPr>
        <w:t xml:space="preserve">) </w:t>
      </w:r>
      <w:r w:rsidRPr="000B3659">
        <w:rPr>
          <w:rStyle w:val="SongsChords"/>
          <w:rFonts w:hint="eastAsia"/>
        </w:rPr>
        <w:t>G</w:t>
      </w:r>
      <w:r w:rsidRPr="000B3659">
        <w:rPr>
          <w:rFonts w:hint="eastAsia"/>
        </w:rPr>
        <w:t xml:space="preserve">                </w:t>
      </w:r>
      <w:r w:rsidRPr="000B3659">
        <w:rPr>
          <w:rStyle w:val="SongsChords"/>
          <w:rFonts w:hint="eastAsia"/>
        </w:rPr>
        <w:t>Asus4</w:t>
      </w:r>
    </w:p>
    <w:p w14:paraId="76F196F1" w14:textId="77777777" w:rsidR="00C95F54" w:rsidRDefault="00C95F54" w:rsidP="00C734CD">
      <w:pPr>
        <w:pStyle w:val="SongsLyrics"/>
      </w:pPr>
      <w:r>
        <w:t>Lord of my love, Lord of my life,</w:t>
      </w:r>
    </w:p>
    <w:p w14:paraId="3925A537" w14:textId="697E9097" w:rsidR="00250A63" w:rsidRPr="000B3659" w:rsidRDefault="00250A63" w:rsidP="00C734CD">
      <w:pPr>
        <w:pStyle w:val="SongsLyrics"/>
      </w:pPr>
      <w:r w:rsidRPr="000B3659">
        <w:rPr>
          <w:rFonts w:hint="eastAsia"/>
        </w:rPr>
        <w:t xml:space="preserve">             </w:t>
      </w:r>
      <w:r w:rsidRPr="000B3659">
        <w:rPr>
          <w:rStyle w:val="SongsChords"/>
          <w:rFonts w:hint="eastAsia"/>
        </w:rPr>
        <w:t>D</w:t>
      </w:r>
      <w:r w:rsidRPr="000B3659">
        <w:rPr>
          <w:rFonts w:hint="eastAsia"/>
        </w:rPr>
        <w:t xml:space="preserve">   </w:t>
      </w:r>
      <w:r w:rsidRPr="000B3659">
        <w:rPr>
          <w:rStyle w:val="SongsChords"/>
          <w:rFonts w:hint="eastAsia"/>
        </w:rPr>
        <w:t>G/D</w:t>
      </w:r>
      <w:r w:rsidR="00AC3223" w:rsidRPr="000B3659">
        <w:rPr>
          <w:rFonts w:hint="eastAsia"/>
        </w:rPr>
        <w:t xml:space="preserve">   </w:t>
      </w:r>
      <w:proofErr w:type="spellStart"/>
      <w:r w:rsidR="00AC3223" w:rsidRPr="000B3659">
        <w:rPr>
          <w:rStyle w:val="SongsChords"/>
          <w:rFonts w:hint="eastAsia"/>
        </w:rPr>
        <w:t>D</w:t>
      </w:r>
      <w:proofErr w:type="spellEnd"/>
    </w:p>
    <w:p w14:paraId="321B0CD8" w14:textId="73DCC154" w:rsidR="00C95F54" w:rsidRDefault="00C95F54" w:rsidP="00C734CD">
      <w:pPr>
        <w:pStyle w:val="SongsLyrics"/>
      </w:pPr>
      <w:r>
        <w:t>Lord of my all</w:t>
      </w:r>
    </w:p>
    <w:p w14:paraId="72C4207F" w14:textId="77777777" w:rsidR="00C95F54" w:rsidRDefault="00C95F54" w:rsidP="00C734CD">
      <w:pPr>
        <w:pStyle w:val="SongsLyrics"/>
      </w:pPr>
    </w:p>
    <w:p w14:paraId="51AD2F23" w14:textId="77777777" w:rsidR="00250A63" w:rsidRDefault="00250A63" w:rsidP="00C734CD">
      <w:pPr>
        <w:pStyle w:val="SongsLyrics"/>
      </w:pPr>
    </w:p>
    <w:p w14:paraId="4EB7A967" w14:textId="77777777" w:rsidR="000B3659" w:rsidRDefault="00C95F54" w:rsidP="00C734CD">
      <w:pPr>
        <w:pStyle w:val="SongsLyrics"/>
      </w:pPr>
      <w:r>
        <w:rPr>
          <w:rFonts w:hint="eastAsia"/>
        </w:rPr>
        <w:t>[Chorus]</w:t>
      </w:r>
    </w:p>
    <w:p w14:paraId="52C89AE7" w14:textId="34C39854" w:rsidR="00C95F54" w:rsidRDefault="00C95F54" w:rsidP="00C734CD">
      <w:pPr>
        <w:pStyle w:val="SongsLyrics"/>
      </w:pPr>
    </w:p>
    <w:p w14:paraId="2D989C45" w14:textId="59622DBD" w:rsidR="00250A63" w:rsidRPr="000B3659" w:rsidRDefault="00AC3223" w:rsidP="00C734CD">
      <w:pPr>
        <w:pStyle w:val="SongsLyrics"/>
      </w:pPr>
      <w:r w:rsidRPr="000B3659">
        <w:rPr>
          <w:rStyle w:val="SongsChords"/>
          <w:rFonts w:hint="eastAsia"/>
        </w:rPr>
        <w:t>D/F#</w:t>
      </w:r>
      <w:r w:rsidRPr="000B3659">
        <w:rPr>
          <w:rFonts w:hint="eastAsia"/>
        </w:rPr>
        <w:t xml:space="preserve">       </w:t>
      </w:r>
      <w:r w:rsidRPr="000B3659">
        <w:rPr>
          <w:rStyle w:val="SongsChords"/>
          <w:rFonts w:hint="eastAsia"/>
        </w:rPr>
        <w:t>G</w:t>
      </w:r>
      <w:r w:rsidRPr="000B3659">
        <w:rPr>
          <w:rFonts w:hint="eastAsia"/>
        </w:rPr>
        <w:t xml:space="preserve">    </w:t>
      </w:r>
      <w:r w:rsidRPr="000B3659">
        <w:rPr>
          <w:rStyle w:val="SongsChords"/>
          <w:rFonts w:hint="eastAsia"/>
        </w:rPr>
        <w:t>A</w:t>
      </w:r>
      <w:r w:rsidRPr="000B3659">
        <w:rPr>
          <w:rFonts w:hint="eastAsia"/>
        </w:rPr>
        <w:t xml:space="preserve">          </w:t>
      </w:r>
      <w:r w:rsidRPr="000B3659">
        <w:rPr>
          <w:rStyle w:val="SongsChords"/>
          <w:rFonts w:hint="eastAsia"/>
        </w:rPr>
        <w:t>D</w:t>
      </w:r>
    </w:p>
    <w:p w14:paraId="74EB60FD" w14:textId="32409E5A" w:rsidR="00C95F54" w:rsidRDefault="00C95F54" w:rsidP="00C734CD">
      <w:pPr>
        <w:pStyle w:val="SongsLyrics"/>
      </w:pPr>
      <w:r>
        <w:t>You are pure</w:t>
      </w:r>
      <w:r w:rsidR="00AC3223">
        <w:rPr>
          <w:rFonts w:hint="eastAsia"/>
        </w:rPr>
        <w:t>--</w:t>
      </w:r>
      <w:r>
        <w:t>, You are fair</w:t>
      </w:r>
    </w:p>
    <w:p w14:paraId="51F110EA" w14:textId="5232F5AD" w:rsidR="00AC3223" w:rsidRPr="000B3659" w:rsidRDefault="00AC3223" w:rsidP="00C734CD">
      <w:pPr>
        <w:pStyle w:val="SongsLyrics"/>
      </w:pPr>
      <w:r w:rsidRPr="000B3659">
        <w:rPr>
          <w:rStyle w:val="SongsChords"/>
          <w:rFonts w:hint="eastAsia"/>
        </w:rPr>
        <w:t>A/C#</w:t>
      </w:r>
      <w:r w:rsidRPr="000B3659">
        <w:rPr>
          <w:rFonts w:hint="eastAsia"/>
        </w:rPr>
        <w:t xml:space="preserve">     </w:t>
      </w:r>
      <w:r w:rsidRPr="000B3659">
        <w:rPr>
          <w:rStyle w:val="SongsChords"/>
          <w:rFonts w:hint="eastAsia"/>
        </w:rPr>
        <w:t>G</w:t>
      </w:r>
      <w:r w:rsidRPr="000B3659">
        <w:rPr>
          <w:rFonts w:hint="eastAsia"/>
        </w:rPr>
        <w:t xml:space="preserve">       </w:t>
      </w:r>
      <w:r w:rsidRPr="000B3659">
        <w:rPr>
          <w:rStyle w:val="SongsChords"/>
          <w:rFonts w:hint="eastAsia"/>
        </w:rPr>
        <w:t>A</w:t>
      </w:r>
      <w:r w:rsidRPr="000B3659">
        <w:rPr>
          <w:rFonts w:hint="eastAsia"/>
        </w:rPr>
        <w:t xml:space="preserve">          </w:t>
      </w:r>
      <w:r w:rsidRPr="000B3659">
        <w:rPr>
          <w:rStyle w:val="SongsChords"/>
          <w:rFonts w:hint="eastAsia"/>
        </w:rPr>
        <w:t>D</w:t>
      </w:r>
    </w:p>
    <w:p w14:paraId="04F4B849" w14:textId="77777777" w:rsidR="00C95F54" w:rsidRDefault="00C95F54" w:rsidP="00C734CD">
      <w:pPr>
        <w:pStyle w:val="SongsLyrics"/>
      </w:pPr>
      <w:r>
        <w:t>You are lovely beyond compare</w:t>
      </w:r>
    </w:p>
    <w:p w14:paraId="2D4AFF33" w14:textId="592E02BB" w:rsidR="00AC3223" w:rsidRPr="000B3659" w:rsidRDefault="00AC3223" w:rsidP="00C734CD">
      <w:pPr>
        <w:pStyle w:val="SongsLyrics"/>
      </w:pPr>
      <w:r w:rsidRPr="000B3659">
        <w:rPr>
          <w:rStyle w:val="SongsChords"/>
          <w:rFonts w:hint="eastAsia"/>
        </w:rPr>
        <w:t>A/C#</w:t>
      </w:r>
      <w:r w:rsidRPr="000B3659">
        <w:rPr>
          <w:rFonts w:hint="eastAsia"/>
        </w:rPr>
        <w:t xml:space="preserve">         </w:t>
      </w:r>
      <w:r w:rsidRPr="000B3659">
        <w:rPr>
          <w:rStyle w:val="SongsChords"/>
          <w:rFonts w:hint="eastAsia"/>
        </w:rPr>
        <w:t>Bm</w:t>
      </w:r>
      <w:r w:rsidRPr="000B3659">
        <w:rPr>
          <w:rFonts w:hint="eastAsia"/>
        </w:rPr>
        <w:t xml:space="preserve">      </w:t>
      </w:r>
      <w:r w:rsidRPr="000B3659">
        <w:rPr>
          <w:rStyle w:val="SongsChords"/>
          <w:rFonts w:hint="eastAsia"/>
        </w:rPr>
        <w:t>Bm/A</w:t>
      </w:r>
      <w:r w:rsidRPr="000B3659">
        <w:rPr>
          <w:rFonts w:hint="eastAsia"/>
        </w:rPr>
        <w:t xml:space="preserve">         </w:t>
      </w:r>
      <w:r w:rsidRPr="000B3659">
        <w:rPr>
          <w:rStyle w:val="SongsChords"/>
          <w:rFonts w:hint="eastAsia"/>
        </w:rPr>
        <w:t>G</w:t>
      </w:r>
    </w:p>
    <w:p w14:paraId="3B4E6B10" w14:textId="55BFF8DA" w:rsidR="00C95F54" w:rsidRDefault="00C95F54" w:rsidP="00C734CD">
      <w:pPr>
        <w:pStyle w:val="SongsLyrics"/>
      </w:pPr>
      <w:r>
        <w:t xml:space="preserve">Clothed in </w:t>
      </w:r>
      <w:proofErr w:type="spellStart"/>
      <w:proofErr w:type="gramStart"/>
      <w:r>
        <w:t>holi</w:t>
      </w:r>
      <w:proofErr w:type="spellEnd"/>
      <w:r w:rsidR="00AC3223">
        <w:rPr>
          <w:rFonts w:hint="eastAsia"/>
        </w:rPr>
        <w:t>-</w:t>
      </w:r>
      <w:r>
        <w:t>ness</w:t>
      </w:r>
      <w:proofErr w:type="gramEnd"/>
      <w:r>
        <w:t xml:space="preserve"> Crowned in glory</w:t>
      </w:r>
    </w:p>
    <w:p w14:paraId="07A270FB" w14:textId="5A7C2D35" w:rsidR="00AC3223" w:rsidRPr="000B3659" w:rsidRDefault="00AC3223" w:rsidP="00C734CD">
      <w:pPr>
        <w:pStyle w:val="SongsLyrics"/>
      </w:pPr>
      <w:r w:rsidRPr="000B3659">
        <w:rPr>
          <w:rStyle w:val="SongsChords"/>
          <w:rFonts w:hint="eastAsia"/>
        </w:rPr>
        <w:t>D/F#</w:t>
      </w:r>
      <w:r w:rsidRPr="000B3659">
        <w:rPr>
          <w:rFonts w:hint="eastAsia"/>
        </w:rPr>
        <w:t xml:space="preserve">      </w:t>
      </w:r>
      <w:r w:rsidRPr="000B3659">
        <w:rPr>
          <w:rStyle w:val="SongsChords"/>
          <w:rFonts w:hint="eastAsia"/>
        </w:rPr>
        <w:t>Em</w:t>
      </w:r>
      <w:r w:rsidRPr="000B3659">
        <w:rPr>
          <w:rFonts w:hint="eastAsia"/>
        </w:rPr>
        <w:t xml:space="preserve">    </w:t>
      </w:r>
      <w:r w:rsidRPr="000B3659">
        <w:rPr>
          <w:rStyle w:val="SongsChords"/>
          <w:rFonts w:hint="eastAsia"/>
        </w:rPr>
        <w:t>Em/D</w:t>
      </w:r>
      <w:r w:rsidRPr="000B3659">
        <w:rPr>
          <w:rFonts w:hint="eastAsia"/>
        </w:rPr>
        <w:t xml:space="preserve">    </w:t>
      </w:r>
      <w:r w:rsidRPr="000B3659">
        <w:rPr>
          <w:rStyle w:val="SongsChords"/>
          <w:rFonts w:hint="eastAsia"/>
        </w:rPr>
        <w:t>Asus4</w:t>
      </w:r>
    </w:p>
    <w:p w14:paraId="4A6E1489" w14:textId="5745D6E1" w:rsidR="00C95F54" w:rsidRDefault="00C95F54" w:rsidP="00C734CD">
      <w:pPr>
        <w:pStyle w:val="SongsLyrics"/>
      </w:pPr>
      <w:r>
        <w:t xml:space="preserve">Forever </w:t>
      </w:r>
      <w:proofErr w:type="spellStart"/>
      <w:r>
        <w:t>wor</w:t>
      </w:r>
      <w:proofErr w:type="spellEnd"/>
      <w:r w:rsidR="00AC3223">
        <w:rPr>
          <w:rFonts w:hint="eastAsia"/>
        </w:rPr>
        <w:t>-</w:t>
      </w:r>
      <w:r>
        <w:t>thy to</w:t>
      </w:r>
      <w:r w:rsidR="00AC3223">
        <w:rPr>
          <w:rFonts w:hint="eastAsia"/>
        </w:rPr>
        <w:t xml:space="preserve">- </w:t>
      </w:r>
      <w:r>
        <w:t>be e</w:t>
      </w:r>
      <w:r w:rsidR="00AC3223">
        <w:rPr>
          <w:rFonts w:hint="eastAsia"/>
        </w:rPr>
        <w:t>-</w:t>
      </w:r>
      <w:proofErr w:type="spellStart"/>
      <w:r>
        <w:t>xalted</w:t>
      </w:r>
      <w:proofErr w:type="spellEnd"/>
    </w:p>
    <w:p w14:paraId="7C16AFCC" w14:textId="77777777" w:rsidR="00C95F54" w:rsidRDefault="00C95F54" w:rsidP="00C734CD">
      <w:pPr>
        <w:pStyle w:val="SongsLyrics"/>
      </w:pPr>
    </w:p>
    <w:p w14:paraId="57FC0A67" w14:textId="082F0E1A" w:rsidR="00AC3223" w:rsidRPr="000B3659" w:rsidRDefault="00AC3223" w:rsidP="00C734CD">
      <w:pPr>
        <w:pStyle w:val="SongsLyrics"/>
      </w:pPr>
      <w:r w:rsidRPr="000B3659">
        <w:rPr>
          <w:rStyle w:val="SongsChords"/>
          <w:rFonts w:hint="eastAsia"/>
        </w:rPr>
        <w:t>A</w:t>
      </w:r>
      <w:r w:rsidRPr="000B3659">
        <w:rPr>
          <w:rFonts w:hint="eastAsia"/>
        </w:rPr>
        <w:t xml:space="preserve">            </w:t>
      </w:r>
      <w:r w:rsidRPr="000B3659">
        <w:rPr>
          <w:rStyle w:val="SongsChords"/>
          <w:rFonts w:hint="eastAsia"/>
        </w:rPr>
        <w:t>G</w:t>
      </w:r>
      <w:r w:rsidRPr="000B3659">
        <w:rPr>
          <w:rFonts w:hint="eastAsia"/>
        </w:rPr>
        <w:t xml:space="preserve">     </w:t>
      </w:r>
      <w:r w:rsidRPr="000B3659">
        <w:rPr>
          <w:rStyle w:val="SongsChords"/>
          <w:rFonts w:hint="eastAsia"/>
        </w:rPr>
        <w:t>A</w:t>
      </w:r>
      <w:r w:rsidRPr="000B3659">
        <w:rPr>
          <w:rFonts w:hint="eastAsia"/>
        </w:rPr>
        <w:t xml:space="preserve">           </w:t>
      </w:r>
      <w:r w:rsidRPr="000B3659">
        <w:rPr>
          <w:rStyle w:val="SongsChords"/>
          <w:rFonts w:hint="eastAsia"/>
        </w:rPr>
        <w:t>D</w:t>
      </w:r>
    </w:p>
    <w:p w14:paraId="0D6311C2" w14:textId="702B0E87" w:rsidR="00C95F54" w:rsidRDefault="00C95F54" w:rsidP="00C734CD">
      <w:pPr>
        <w:pStyle w:val="SongsLyrics"/>
      </w:pPr>
      <w:r>
        <w:t>Heaven and ear</w:t>
      </w:r>
      <w:r w:rsidR="00AC3223">
        <w:rPr>
          <w:rFonts w:hint="eastAsia"/>
        </w:rPr>
        <w:t>-</w:t>
      </w:r>
      <w:proofErr w:type="spellStart"/>
      <w:r>
        <w:t>th</w:t>
      </w:r>
      <w:proofErr w:type="spellEnd"/>
      <w:r w:rsidR="00AC3223">
        <w:rPr>
          <w:rFonts w:hint="eastAsia"/>
        </w:rPr>
        <w:t>-</w:t>
      </w:r>
      <w:r>
        <w:t xml:space="preserve"> sing Your praise</w:t>
      </w:r>
    </w:p>
    <w:p w14:paraId="0099E1BC" w14:textId="1E5AF794" w:rsidR="00AC3223" w:rsidRPr="000B3659" w:rsidRDefault="00AC3223" w:rsidP="00C734CD">
      <w:pPr>
        <w:pStyle w:val="SongsLyrics"/>
      </w:pPr>
      <w:r w:rsidRPr="000B3659">
        <w:rPr>
          <w:rFonts w:hint="eastAsia"/>
        </w:rPr>
        <w:t xml:space="preserve">    </w:t>
      </w:r>
      <w:r w:rsidRPr="000B3659">
        <w:rPr>
          <w:rStyle w:val="SongsChords"/>
          <w:rFonts w:hint="eastAsia"/>
        </w:rPr>
        <w:t>A/C#</w:t>
      </w:r>
      <w:r w:rsidRPr="000B3659">
        <w:rPr>
          <w:rFonts w:hint="eastAsia"/>
        </w:rPr>
        <w:t xml:space="preserve">        </w:t>
      </w:r>
      <w:r w:rsidRPr="000B3659">
        <w:rPr>
          <w:rStyle w:val="SongsChords"/>
          <w:rFonts w:hint="eastAsia"/>
        </w:rPr>
        <w:t>G</w:t>
      </w:r>
      <w:r w:rsidRPr="000B3659">
        <w:rPr>
          <w:rFonts w:hint="eastAsia"/>
        </w:rPr>
        <w:t xml:space="preserve">      </w:t>
      </w:r>
      <w:r w:rsidRPr="000B3659">
        <w:rPr>
          <w:rStyle w:val="SongsChords"/>
          <w:rFonts w:hint="eastAsia"/>
        </w:rPr>
        <w:t>A</w:t>
      </w:r>
      <w:r w:rsidRPr="000B3659">
        <w:rPr>
          <w:rFonts w:hint="eastAsia"/>
        </w:rPr>
        <w:t xml:space="preserve">            </w:t>
      </w:r>
      <w:r w:rsidRPr="000B3659">
        <w:rPr>
          <w:rStyle w:val="SongsChords"/>
          <w:rFonts w:hint="eastAsia"/>
        </w:rPr>
        <w:t>D</w:t>
      </w:r>
    </w:p>
    <w:p w14:paraId="2CAD01A4" w14:textId="3B059AD1" w:rsidR="00C95F54" w:rsidRDefault="00C95F54" w:rsidP="00C734CD">
      <w:pPr>
        <w:pStyle w:val="SongsLyrics"/>
      </w:pPr>
      <w:r>
        <w:t>The King</w:t>
      </w:r>
      <w:r w:rsidR="00AC3223">
        <w:rPr>
          <w:rFonts w:hint="eastAsia"/>
        </w:rPr>
        <w:t xml:space="preserve">- </w:t>
      </w:r>
      <w:r>
        <w:t>of glory the Ancient of Days</w:t>
      </w:r>
    </w:p>
    <w:p w14:paraId="6AC3AA22" w14:textId="091D4AAE" w:rsidR="00AC3223" w:rsidRPr="000B3659" w:rsidRDefault="00AC3223" w:rsidP="00C734CD">
      <w:pPr>
        <w:pStyle w:val="SongsLyrics"/>
      </w:pPr>
      <w:r w:rsidRPr="000B3659">
        <w:rPr>
          <w:rStyle w:val="SongsChords"/>
          <w:rFonts w:hint="eastAsia"/>
        </w:rPr>
        <w:t>A/C#</w:t>
      </w:r>
      <w:r w:rsidRPr="000B3659">
        <w:rPr>
          <w:rFonts w:hint="eastAsia"/>
        </w:rPr>
        <w:t xml:space="preserve">     </w:t>
      </w:r>
      <w:r w:rsidR="008C6CAD" w:rsidRPr="000B3659">
        <w:rPr>
          <w:rStyle w:val="SongsChords"/>
          <w:rFonts w:hint="eastAsia"/>
        </w:rPr>
        <w:t>Bm</w:t>
      </w:r>
      <w:r w:rsidR="008C6CAD" w:rsidRPr="000B3659">
        <w:rPr>
          <w:rFonts w:hint="eastAsia"/>
        </w:rPr>
        <w:t xml:space="preserve">      </w:t>
      </w:r>
      <w:r w:rsidR="008C6CAD" w:rsidRPr="000B3659">
        <w:rPr>
          <w:rStyle w:val="SongsChords"/>
          <w:rFonts w:hint="eastAsia"/>
        </w:rPr>
        <w:t>Bm/A</w:t>
      </w:r>
      <w:r w:rsidRPr="000B3659">
        <w:rPr>
          <w:rFonts w:hint="eastAsia"/>
        </w:rPr>
        <w:t xml:space="preserve"> </w:t>
      </w:r>
      <w:r w:rsidR="007957F7" w:rsidRPr="000B3659">
        <w:rPr>
          <w:rFonts w:hint="eastAsia"/>
        </w:rPr>
        <w:t xml:space="preserve">   </w:t>
      </w:r>
      <w:r w:rsidR="007957F7" w:rsidRPr="000B3659">
        <w:rPr>
          <w:rStyle w:val="SongsChords"/>
          <w:rFonts w:hint="eastAsia"/>
        </w:rPr>
        <w:t>G</w:t>
      </w:r>
    </w:p>
    <w:p w14:paraId="0424B2F8" w14:textId="13DECFEF" w:rsidR="00C95F54" w:rsidRDefault="00C95F54" w:rsidP="00C734CD">
      <w:pPr>
        <w:pStyle w:val="SongsLyrics"/>
      </w:pPr>
      <w:r>
        <w:t>Prince of</w:t>
      </w:r>
      <w:r w:rsidR="008C6CAD">
        <w:rPr>
          <w:rFonts w:hint="eastAsia"/>
        </w:rPr>
        <w:t>-</w:t>
      </w:r>
      <w:r>
        <w:t xml:space="preserve"> Peace Lo</w:t>
      </w:r>
      <w:r w:rsidR="007957F7">
        <w:rPr>
          <w:rFonts w:hint="eastAsia"/>
        </w:rPr>
        <w:t>-</w:t>
      </w:r>
      <w:proofErr w:type="spellStart"/>
      <w:r>
        <w:t>rd</w:t>
      </w:r>
      <w:proofErr w:type="spellEnd"/>
      <w:r>
        <w:t xml:space="preserve"> of</w:t>
      </w:r>
      <w:r w:rsidR="007957F7">
        <w:rPr>
          <w:rFonts w:hint="eastAsia"/>
        </w:rPr>
        <w:t>-</w:t>
      </w:r>
      <w:r>
        <w:t xml:space="preserve"> all</w:t>
      </w:r>
    </w:p>
    <w:p w14:paraId="3958E18E" w14:textId="75724E09" w:rsidR="007957F7" w:rsidRPr="000B3659" w:rsidRDefault="007957F7" w:rsidP="00C734CD">
      <w:pPr>
        <w:pStyle w:val="SongsLyrics"/>
      </w:pPr>
      <w:r w:rsidRPr="000B3659">
        <w:rPr>
          <w:rStyle w:val="SongsChords"/>
          <w:rFonts w:hint="eastAsia"/>
        </w:rPr>
        <w:t>D/F#</w:t>
      </w:r>
      <w:r w:rsidRPr="000B3659">
        <w:rPr>
          <w:rFonts w:hint="eastAsia"/>
        </w:rPr>
        <w:t xml:space="preserve">      </w:t>
      </w:r>
      <w:r w:rsidRPr="000B3659">
        <w:rPr>
          <w:rStyle w:val="SongsChords"/>
          <w:rFonts w:hint="eastAsia"/>
        </w:rPr>
        <w:t>Em</w:t>
      </w:r>
      <w:r w:rsidRPr="000B3659">
        <w:rPr>
          <w:rFonts w:hint="eastAsia"/>
        </w:rPr>
        <w:t xml:space="preserve">     </w:t>
      </w:r>
      <w:r w:rsidRPr="000B3659">
        <w:rPr>
          <w:rStyle w:val="SongsChords"/>
          <w:rFonts w:hint="eastAsia"/>
        </w:rPr>
        <w:t>Em/D</w:t>
      </w:r>
      <w:r w:rsidRPr="000B3659">
        <w:rPr>
          <w:rFonts w:hint="eastAsia"/>
        </w:rPr>
        <w:t xml:space="preserve">      </w:t>
      </w:r>
      <w:r w:rsidRPr="000B3659">
        <w:rPr>
          <w:rStyle w:val="SongsChords"/>
          <w:rFonts w:hint="eastAsia"/>
        </w:rPr>
        <w:t>Asus4</w:t>
      </w:r>
    </w:p>
    <w:p w14:paraId="2E432A83" w14:textId="68D63DC3" w:rsidR="00C45166" w:rsidRDefault="00C95F54" w:rsidP="00C734CD">
      <w:pPr>
        <w:pStyle w:val="SongsLyrics"/>
      </w:pPr>
      <w:r>
        <w:t>Now and for</w:t>
      </w:r>
      <w:r w:rsidR="007957F7">
        <w:rPr>
          <w:rFonts w:hint="eastAsia"/>
        </w:rPr>
        <w:t>-</w:t>
      </w:r>
      <w:r>
        <w:t>ever Lo</w:t>
      </w:r>
      <w:r w:rsidR="007957F7">
        <w:rPr>
          <w:rFonts w:hint="eastAsia"/>
        </w:rPr>
        <w:t>-</w:t>
      </w:r>
      <w:proofErr w:type="spellStart"/>
      <w:r>
        <w:t>rd</w:t>
      </w:r>
      <w:proofErr w:type="spellEnd"/>
      <w:r>
        <w:t xml:space="preserve"> be e</w:t>
      </w:r>
      <w:r w:rsidR="007957F7">
        <w:rPr>
          <w:rFonts w:hint="eastAsia"/>
        </w:rPr>
        <w:t>-</w:t>
      </w:r>
      <w:proofErr w:type="spellStart"/>
      <w:r>
        <w:t>xalted</w:t>
      </w:r>
      <w:proofErr w:type="spellEnd"/>
      <w:r>
        <w:t>!</w:t>
      </w:r>
    </w:p>
    <w:p w14:paraId="0089E6B3" w14:textId="77777777" w:rsidR="00C45166" w:rsidRDefault="00C45166" w:rsidP="00C734CD">
      <w:pPr>
        <w:pStyle w:val="SongsLyrics"/>
      </w:pPr>
    </w:p>
    <w:p w14:paraId="2948A37F" w14:textId="77777777" w:rsidR="00C45166" w:rsidRDefault="00C45166" w:rsidP="00C734CD">
      <w:pPr>
        <w:pStyle w:val="SongsLyrics"/>
      </w:pPr>
    </w:p>
    <w:p w14:paraId="27AEFAE3" w14:textId="7EDB9254" w:rsidR="006A39C7" w:rsidRDefault="006A39C7" w:rsidP="00C734CD">
      <w:pPr>
        <w:pStyle w:val="SongsLyrics"/>
      </w:pPr>
      <w:r>
        <w:br w:type="column"/>
      </w:r>
    </w:p>
    <w:p w14:paraId="7EEB71F7" w14:textId="77777777" w:rsidR="00960861" w:rsidRDefault="00960861" w:rsidP="00C734CD">
      <w:pPr>
        <w:pStyle w:val="SongsLyrics"/>
      </w:pPr>
    </w:p>
    <w:p w14:paraId="53211264" w14:textId="77777777" w:rsidR="00960861" w:rsidRDefault="00960861" w:rsidP="00C734CD">
      <w:pPr>
        <w:pStyle w:val="SongsLyrics"/>
      </w:pPr>
    </w:p>
    <w:p w14:paraId="79869A3C" w14:textId="76120B4D" w:rsidR="00C95F54" w:rsidRPr="00C734CD" w:rsidRDefault="00C95F54" w:rsidP="00C734CD">
      <w:pPr>
        <w:pStyle w:val="SongsLyrics"/>
      </w:pPr>
      <w:r w:rsidRPr="00C734CD">
        <w:rPr>
          <w:rFonts w:hint="eastAsia"/>
        </w:rPr>
        <w:t>[Verse Alternative]</w:t>
      </w:r>
    </w:p>
    <w:p w14:paraId="52C914D6" w14:textId="77777777" w:rsidR="00C95F54" w:rsidRDefault="00C95F54" w:rsidP="00C734CD">
      <w:pPr>
        <w:pStyle w:val="SongsLyrics"/>
      </w:pPr>
    </w:p>
    <w:p w14:paraId="04B91BC7" w14:textId="708DDC52" w:rsidR="00C95F54" w:rsidRDefault="00C95F54" w:rsidP="00C734CD">
      <w:pPr>
        <w:pStyle w:val="SongsLyrics"/>
      </w:pPr>
      <w:r>
        <w:rPr>
          <w:rFonts w:hint="eastAsia"/>
        </w:rPr>
        <w:t>Lord of my heart, with all my soul</w:t>
      </w:r>
    </w:p>
    <w:p w14:paraId="0B05BBBF" w14:textId="3C356FCC" w:rsidR="00C95F54" w:rsidRDefault="00C95F54" w:rsidP="00C734CD">
      <w:pPr>
        <w:pStyle w:val="SongsLyrics"/>
      </w:pPr>
      <w:proofErr w:type="gramStart"/>
      <w:r>
        <w:rPr>
          <w:rFonts w:hint="eastAsia"/>
        </w:rPr>
        <w:t>we</w:t>
      </w:r>
      <w:proofErr w:type="gram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lo-</w:t>
      </w:r>
      <w:proofErr w:type="spellStart"/>
      <w:r>
        <w:rPr>
          <w:rFonts w:hint="eastAsia"/>
        </w:rPr>
        <w:t>ve</w:t>
      </w:r>
      <w:proofErr w:type="spellEnd"/>
      <w:proofErr w:type="gramEnd"/>
      <w:r>
        <w:rPr>
          <w:rFonts w:hint="eastAsia"/>
        </w:rPr>
        <w:t xml:space="preserve"> you.</w:t>
      </w:r>
    </w:p>
    <w:p w14:paraId="0240C125" w14:textId="7CD82B52" w:rsidR="00C95F54" w:rsidRDefault="00C95F54" w:rsidP="00C734CD">
      <w:pPr>
        <w:pStyle w:val="SongsLyrics"/>
      </w:pPr>
      <w:r>
        <w:rPr>
          <w:rFonts w:hint="eastAsia"/>
        </w:rPr>
        <w:t>Lord of my heart, with all my soul</w:t>
      </w:r>
    </w:p>
    <w:p w14:paraId="1115257D" w14:textId="690EBB33" w:rsidR="00C95F54" w:rsidRDefault="00C95F54" w:rsidP="00C734CD">
      <w:pPr>
        <w:pStyle w:val="SongsLyrics"/>
      </w:pPr>
      <w:proofErr w:type="gramStart"/>
      <w:r>
        <w:rPr>
          <w:rFonts w:hint="eastAsia"/>
        </w:rPr>
        <w:t>we</w:t>
      </w:r>
      <w:proofErr w:type="gramEnd"/>
      <w:r>
        <w:rPr>
          <w:rFonts w:hint="eastAsia"/>
        </w:rPr>
        <w:t xml:space="preserve"> </w:t>
      </w:r>
      <w:proofErr w:type="spellStart"/>
      <w:proofErr w:type="gramStart"/>
      <w:r>
        <w:rPr>
          <w:rFonts w:hint="eastAsia"/>
        </w:rPr>
        <w:t>pra-ise</w:t>
      </w:r>
      <w:proofErr w:type="spellEnd"/>
      <w:proofErr w:type="gramEnd"/>
      <w:r>
        <w:rPr>
          <w:rFonts w:hint="eastAsia"/>
        </w:rPr>
        <w:t xml:space="preserve"> you.</w:t>
      </w:r>
    </w:p>
    <w:p w14:paraId="02E3F401" w14:textId="602CAB65" w:rsidR="00C95F54" w:rsidRDefault="00C95F54" w:rsidP="00C734CD">
      <w:pPr>
        <w:pStyle w:val="SongsLyrics"/>
      </w:pPr>
      <w:r>
        <w:rPr>
          <w:rFonts w:hint="eastAsia"/>
        </w:rPr>
        <w:t>Lord of my heart, with all my soul</w:t>
      </w:r>
    </w:p>
    <w:p w14:paraId="2EE2581F" w14:textId="0A062449" w:rsidR="00C95F54" w:rsidRDefault="00C95F54" w:rsidP="00C734CD">
      <w:pPr>
        <w:pStyle w:val="SongsLyrics"/>
      </w:pPr>
      <w:proofErr w:type="gramStart"/>
      <w:r>
        <w:rPr>
          <w:rFonts w:hint="eastAsia"/>
        </w:rPr>
        <w:t>we</w:t>
      </w:r>
      <w:proofErr w:type="gramEnd"/>
      <w:r>
        <w:rPr>
          <w:rFonts w:hint="eastAsia"/>
        </w:rPr>
        <w:t xml:space="preserve"> </w:t>
      </w:r>
      <w:proofErr w:type="spellStart"/>
      <w:proofErr w:type="gramStart"/>
      <w:r>
        <w:rPr>
          <w:rFonts w:hint="eastAsia"/>
        </w:rPr>
        <w:t>wor</w:t>
      </w:r>
      <w:proofErr w:type="spellEnd"/>
      <w:r>
        <w:rPr>
          <w:rFonts w:hint="eastAsia"/>
        </w:rPr>
        <w:t>-ship</w:t>
      </w:r>
      <w:proofErr w:type="gramEnd"/>
      <w:r>
        <w:rPr>
          <w:rFonts w:hint="eastAsia"/>
        </w:rPr>
        <w:t xml:space="preserve"> you.</w:t>
      </w:r>
    </w:p>
    <w:p w14:paraId="614C3848" w14:textId="61EE3222" w:rsidR="00C95F54" w:rsidRDefault="00C95F54" w:rsidP="00C734CD">
      <w:pPr>
        <w:pStyle w:val="SongsLyrics"/>
      </w:pPr>
      <w:r>
        <w:rPr>
          <w:rFonts w:hint="eastAsia"/>
        </w:rPr>
        <w:t>With all my heart, we give you praise,</w:t>
      </w:r>
    </w:p>
    <w:p w14:paraId="2466C456" w14:textId="79E85685" w:rsidR="00C95F54" w:rsidRDefault="00C95F54" w:rsidP="00C734CD">
      <w:pPr>
        <w:pStyle w:val="SongsLyrics"/>
      </w:pPr>
      <w:r>
        <w:rPr>
          <w:rFonts w:hint="eastAsia"/>
        </w:rPr>
        <w:t>forevermore.</w:t>
      </w:r>
    </w:p>
    <w:p w14:paraId="71DEE6B3" w14:textId="77777777" w:rsidR="00C95F54" w:rsidRDefault="00C95F54" w:rsidP="00C734CD">
      <w:pPr>
        <w:pStyle w:val="SongsLyrics"/>
      </w:pPr>
    </w:p>
    <w:p w14:paraId="3B89A9B6" w14:textId="66E5C967" w:rsidR="00C95F54" w:rsidRDefault="00C95F54" w:rsidP="00C734CD">
      <w:pPr>
        <w:pStyle w:val="SongsLyrics"/>
      </w:pPr>
    </w:p>
    <w:p w14:paraId="13A8EA9A" w14:textId="5510FE41" w:rsidR="00C95F54" w:rsidRDefault="00C95F54" w:rsidP="00C734CD">
      <w:pPr>
        <w:pStyle w:val="SongsLyrics"/>
      </w:pPr>
      <w:r>
        <w:rPr>
          <w:rFonts w:hint="eastAsia"/>
        </w:rPr>
        <w:t>[Chorus Alternative]</w:t>
      </w:r>
    </w:p>
    <w:p w14:paraId="3AB4888A" w14:textId="77777777" w:rsidR="00C95F54" w:rsidRDefault="00C95F54" w:rsidP="00C734CD">
      <w:pPr>
        <w:pStyle w:val="SongsLyrics"/>
      </w:pPr>
    </w:p>
    <w:p w14:paraId="5DF15E29" w14:textId="44E08EA2" w:rsidR="00AF09BD" w:rsidRDefault="00AF09BD" w:rsidP="00C734CD">
      <w:pPr>
        <w:pStyle w:val="SongsLyrics"/>
      </w:pPr>
      <w:r>
        <w:rPr>
          <w:rFonts w:hint="eastAsia"/>
        </w:rPr>
        <w:t xml:space="preserve">You are perfect in </w:t>
      </w:r>
      <w:proofErr w:type="gramStart"/>
      <w:r>
        <w:rPr>
          <w:rFonts w:hint="eastAsia"/>
        </w:rPr>
        <w:t>all of</w:t>
      </w:r>
      <w:proofErr w:type="gramEnd"/>
      <w:r>
        <w:rPr>
          <w:rFonts w:hint="eastAsia"/>
        </w:rPr>
        <w:t xml:space="preserve"> your ways</w:t>
      </w:r>
    </w:p>
    <w:p w14:paraId="4A894A76" w14:textId="02A1DC11" w:rsidR="00AF09BD" w:rsidRDefault="00AF09BD" w:rsidP="00C734CD">
      <w:pPr>
        <w:pStyle w:val="SongsLyrics"/>
      </w:pPr>
      <w:r>
        <w:rPr>
          <w:rFonts w:hint="eastAsia"/>
        </w:rPr>
        <w:t xml:space="preserve">You are worthy of </w:t>
      </w:r>
      <w:r>
        <w:t>al</w:t>
      </w:r>
      <w:r>
        <w:rPr>
          <w:rFonts w:hint="eastAsia"/>
        </w:rPr>
        <w:t>l our praise</w:t>
      </w:r>
    </w:p>
    <w:p w14:paraId="78D492AB" w14:textId="23C2FE26" w:rsidR="00AF09BD" w:rsidRDefault="00AF09BD" w:rsidP="00C734CD">
      <w:pPr>
        <w:pStyle w:val="SongsLyrics"/>
      </w:pPr>
      <w:r>
        <w:rPr>
          <w:rFonts w:hint="eastAsia"/>
        </w:rPr>
        <w:t xml:space="preserve">Holy and </w:t>
      </w:r>
      <w:proofErr w:type="gramStart"/>
      <w:r>
        <w:rPr>
          <w:rFonts w:hint="eastAsia"/>
        </w:rPr>
        <w:t>love-</w:t>
      </w:r>
      <w:proofErr w:type="spellStart"/>
      <w:r>
        <w:rPr>
          <w:rFonts w:hint="eastAsia"/>
        </w:rPr>
        <w:t>ly</w:t>
      </w:r>
      <w:proofErr w:type="spellEnd"/>
      <w:proofErr w:type="gramEnd"/>
      <w:r>
        <w:rPr>
          <w:rFonts w:hint="eastAsia"/>
        </w:rPr>
        <w:t xml:space="preserve">, wonderful </w:t>
      </w:r>
      <w:proofErr w:type="gramStart"/>
      <w:r>
        <w:rPr>
          <w:rFonts w:hint="eastAsia"/>
        </w:rPr>
        <w:t>glo</w:t>
      </w:r>
      <w:r w:rsidR="00E76663">
        <w:t>-</w:t>
      </w:r>
      <w:proofErr w:type="spellStart"/>
      <w:r>
        <w:rPr>
          <w:rFonts w:hint="eastAsia"/>
        </w:rPr>
        <w:t>ry</w:t>
      </w:r>
      <w:proofErr w:type="spellEnd"/>
      <w:proofErr w:type="gramEnd"/>
      <w:r>
        <w:rPr>
          <w:rFonts w:hint="eastAsia"/>
        </w:rPr>
        <w:t>,</w:t>
      </w:r>
    </w:p>
    <w:p w14:paraId="458F942A" w14:textId="36810078" w:rsidR="00AF09BD" w:rsidRDefault="00AF09BD" w:rsidP="00C734CD">
      <w:pPr>
        <w:pStyle w:val="SongsLyrics"/>
      </w:pPr>
      <w:r>
        <w:rPr>
          <w:rFonts w:hint="eastAsia"/>
        </w:rPr>
        <w:t>Go</w:t>
      </w:r>
      <w:r w:rsidR="00E76663">
        <w:t>-</w:t>
      </w:r>
      <w:r>
        <w:rPr>
          <w:rFonts w:hint="eastAsia"/>
        </w:rPr>
        <w:t>d of po</w:t>
      </w:r>
      <w:r w:rsidR="00E76663">
        <w:t>-</w:t>
      </w:r>
      <w:proofErr w:type="spellStart"/>
      <w:r>
        <w:rPr>
          <w:rFonts w:hint="eastAsia"/>
        </w:rPr>
        <w:t>wer</w:t>
      </w:r>
      <w:proofErr w:type="spellEnd"/>
      <w:r>
        <w:rPr>
          <w:rFonts w:hint="eastAsia"/>
        </w:rPr>
        <w:t>, Go</w:t>
      </w:r>
      <w:r w:rsidR="00E76663">
        <w:t>-</w:t>
      </w:r>
      <w:r>
        <w:rPr>
          <w:rFonts w:hint="eastAsia"/>
        </w:rPr>
        <w:t>d of glo</w:t>
      </w:r>
      <w:r w:rsidR="00E76663">
        <w:t>-</w:t>
      </w:r>
      <w:r>
        <w:rPr>
          <w:rFonts w:hint="eastAsia"/>
        </w:rPr>
        <w:t>ry.</w:t>
      </w:r>
    </w:p>
    <w:p w14:paraId="4E57B652" w14:textId="77777777" w:rsidR="00250A63" w:rsidRDefault="00250A63" w:rsidP="00C734CD">
      <w:pPr>
        <w:pStyle w:val="SongsLyrics"/>
      </w:pPr>
    </w:p>
    <w:p w14:paraId="7ED32CF5" w14:textId="5A50D363" w:rsidR="00250A63" w:rsidRDefault="00650884" w:rsidP="00C734CD">
      <w:pPr>
        <w:pStyle w:val="SongsLyrics"/>
      </w:pPr>
      <w:r>
        <w:rPr>
          <w:rFonts w:hint="eastAsia"/>
        </w:rPr>
        <w:t>Heaven and earth</w:t>
      </w:r>
      <w:r w:rsidR="00E76663">
        <w:t xml:space="preserve"> sing</w:t>
      </w:r>
      <w:r>
        <w:rPr>
          <w:rFonts w:hint="eastAsia"/>
        </w:rPr>
        <w:t xml:space="preserve"> praises </w:t>
      </w:r>
      <w:r w:rsidR="00E76663">
        <w:t xml:space="preserve">to </w:t>
      </w:r>
      <w:r>
        <w:rPr>
          <w:rFonts w:hint="eastAsia"/>
        </w:rPr>
        <w:t>you</w:t>
      </w:r>
    </w:p>
    <w:p w14:paraId="31A04903" w14:textId="1CFCC7FD" w:rsidR="00AF09BD" w:rsidRDefault="00650884" w:rsidP="00C734CD">
      <w:pPr>
        <w:pStyle w:val="SongsLyrics"/>
      </w:pPr>
      <w:r>
        <w:rPr>
          <w:rFonts w:hint="eastAsia"/>
        </w:rPr>
        <w:t>Ev</w:t>
      </w:r>
      <w:r w:rsidR="00E76663">
        <w:t>-</w:t>
      </w:r>
      <w:r>
        <w:rPr>
          <w:rFonts w:hint="eastAsia"/>
        </w:rPr>
        <w:t>er</w:t>
      </w:r>
      <w:r w:rsidR="00E76663">
        <w:t>-</w:t>
      </w:r>
      <w:r>
        <w:rPr>
          <w:rFonts w:hint="eastAsia"/>
        </w:rPr>
        <w:t xml:space="preserve">lasting, </w:t>
      </w:r>
      <w:r w:rsidR="00E76663">
        <w:t xml:space="preserve">the </w:t>
      </w:r>
      <w:r>
        <w:rPr>
          <w:rFonts w:hint="eastAsia"/>
        </w:rPr>
        <w:t>king of glory.</w:t>
      </w:r>
    </w:p>
    <w:p w14:paraId="28CCAE82" w14:textId="55108770" w:rsidR="00AF09BD" w:rsidRDefault="00006043" w:rsidP="00C734CD">
      <w:pPr>
        <w:pStyle w:val="SongsLyrics"/>
      </w:pPr>
      <w:r>
        <w:rPr>
          <w:rFonts w:hint="eastAsia"/>
        </w:rPr>
        <w:t>Prince of peace and Lo</w:t>
      </w:r>
      <w:r w:rsidR="00A42F9E">
        <w:t>-</w:t>
      </w:r>
      <w:proofErr w:type="spellStart"/>
      <w:r>
        <w:rPr>
          <w:rFonts w:hint="eastAsia"/>
        </w:rPr>
        <w:t>rd</w:t>
      </w:r>
      <w:proofErr w:type="spellEnd"/>
      <w:r>
        <w:rPr>
          <w:rFonts w:hint="eastAsia"/>
        </w:rPr>
        <w:t xml:space="preserve"> of all</w:t>
      </w:r>
      <w:r w:rsidR="00E76663">
        <w:t xml:space="preserve"> the</w:t>
      </w:r>
      <w:r>
        <w:rPr>
          <w:rFonts w:hint="eastAsia"/>
        </w:rPr>
        <w:t xml:space="preserve"> hosts</w:t>
      </w:r>
    </w:p>
    <w:p w14:paraId="3CC5CE62" w14:textId="112B8A81" w:rsidR="00250A63" w:rsidRDefault="00650884" w:rsidP="00C734CD">
      <w:pPr>
        <w:pStyle w:val="SongsLyrics"/>
      </w:pPr>
      <w:r>
        <w:rPr>
          <w:rFonts w:hint="eastAsia"/>
        </w:rPr>
        <w:t xml:space="preserve">We </w:t>
      </w:r>
      <w:r w:rsidR="00E76663">
        <w:t>bring</w:t>
      </w:r>
      <w:r>
        <w:rPr>
          <w:rFonts w:hint="eastAsia"/>
        </w:rPr>
        <w:t xml:space="preserve"> you</w:t>
      </w:r>
      <w:r w:rsidR="00E76663">
        <w:t xml:space="preserve"> </w:t>
      </w:r>
      <w:proofErr w:type="spellStart"/>
      <w:r w:rsidR="00E76663">
        <w:t>pra-ises</w:t>
      </w:r>
      <w:proofErr w:type="spellEnd"/>
      <w:r>
        <w:rPr>
          <w:rFonts w:hint="eastAsia"/>
        </w:rPr>
        <w:t xml:space="preserve">, </w:t>
      </w:r>
      <w:proofErr w:type="gramStart"/>
      <w:r w:rsidR="00006043">
        <w:t>F</w:t>
      </w:r>
      <w:r w:rsidR="00006043">
        <w:rPr>
          <w:rFonts w:hint="eastAsia"/>
        </w:rPr>
        <w:t>orever</w:t>
      </w:r>
      <w:proofErr w:type="gramEnd"/>
      <w:r w:rsidR="00006043">
        <w:rPr>
          <w:rFonts w:hint="eastAsia"/>
        </w:rPr>
        <w:t xml:space="preserve"> </w:t>
      </w:r>
      <w:proofErr w:type="spellStart"/>
      <w:r w:rsidR="00006043">
        <w:rPr>
          <w:rFonts w:hint="eastAsia"/>
        </w:rPr>
        <w:t>ev</w:t>
      </w:r>
      <w:r w:rsidR="00A42F9E">
        <w:t>-</w:t>
      </w:r>
      <w:r w:rsidR="00006043">
        <w:rPr>
          <w:rFonts w:hint="eastAsia"/>
        </w:rPr>
        <w:t>ermore</w:t>
      </w:r>
      <w:proofErr w:type="spellEnd"/>
      <w:r w:rsidR="00AD0E69">
        <w:rPr>
          <w:rFonts w:hint="eastAsia"/>
        </w:rPr>
        <w:t>.</w:t>
      </w:r>
    </w:p>
    <w:p w14:paraId="4723E58E" w14:textId="77777777" w:rsidR="00C95F54" w:rsidRDefault="00C95F54" w:rsidP="00C734CD">
      <w:pPr>
        <w:pStyle w:val="SongsLyrics"/>
      </w:pPr>
    </w:p>
    <w:p w14:paraId="7E1A11CD" w14:textId="77777777" w:rsidR="003F6BF8" w:rsidRDefault="003F6BF8" w:rsidP="00C734CD">
      <w:pPr>
        <w:pStyle w:val="SongsLyrics"/>
      </w:pPr>
    </w:p>
    <w:p w14:paraId="196195C5" w14:textId="4FBB6D86" w:rsidR="00F558DE" w:rsidRDefault="00F558DE" w:rsidP="00C734CD">
      <w:pPr>
        <w:pStyle w:val="SongsLyrics"/>
      </w:pPr>
      <w:r>
        <w:rPr>
          <w:rFonts w:hint="eastAsia"/>
        </w:rPr>
        <w:t>[Verse Korean]</w:t>
      </w:r>
    </w:p>
    <w:p w14:paraId="2620EA16" w14:textId="77777777" w:rsidR="00F558DE" w:rsidRDefault="00F558DE" w:rsidP="00C734CD">
      <w:pPr>
        <w:pStyle w:val="SongsLyrics"/>
      </w:pPr>
    </w:p>
    <w:p w14:paraId="74E573A5" w14:textId="782FE9B5" w:rsidR="002D135F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나의예수 온맘다해 사랑해요</w:t>
      </w:r>
    </w:p>
    <w:p w14:paraId="2A641088" w14:textId="742F34C9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나의예수 온맘다해 경배해요</w:t>
      </w:r>
    </w:p>
    <w:p w14:paraId="79770DA8" w14:textId="4C6E0238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예수님께 온맘다해 순복해요</w:t>
      </w:r>
    </w:p>
    <w:p w14:paraId="4C04472A" w14:textId="5B2AEB26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영원토록 찬양을 드립니다</w:t>
      </w:r>
    </w:p>
    <w:p w14:paraId="12C50619" w14:textId="77777777" w:rsidR="002D135F" w:rsidRDefault="002D135F" w:rsidP="00C734CD">
      <w:pPr>
        <w:pStyle w:val="SongsLyrics"/>
      </w:pPr>
    </w:p>
    <w:p w14:paraId="7021E249" w14:textId="77777777" w:rsidR="002D135F" w:rsidRDefault="002D135F" w:rsidP="00C734CD">
      <w:pPr>
        <w:pStyle w:val="SongsLyrics"/>
      </w:pPr>
    </w:p>
    <w:p w14:paraId="5576299C" w14:textId="1D9AD0F3" w:rsidR="002D135F" w:rsidRDefault="002D135F" w:rsidP="00C734CD">
      <w:pPr>
        <w:pStyle w:val="SongsLyrics"/>
      </w:pPr>
      <w:r>
        <w:rPr>
          <w:rFonts w:hint="eastAsia"/>
        </w:rPr>
        <w:t>[Chorus Korean]</w:t>
      </w:r>
    </w:p>
    <w:p w14:paraId="452473EF" w14:textId="77777777" w:rsidR="002D135F" w:rsidRDefault="002D135F" w:rsidP="00C734CD">
      <w:pPr>
        <w:pStyle w:val="SongsLyrics"/>
      </w:pPr>
    </w:p>
    <w:p w14:paraId="09DD5EFC" w14:textId="77777777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당신은 순결하고</w:t>
      </w:r>
    </w:p>
    <w:p w14:paraId="01CC4390" w14:textId="5337419F" w:rsidR="002D135F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아름다운 주이십니다</w:t>
      </w:r>
    </w:p>
    <w:p w14:paraId="0C3627BA" w14:textId="149EC1A5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거룩하고 사랑-스러운</w:t>
      </w:r>
    </w:p>
    <w:p w14:paraId="16FC42B0" w14:textId="78CA83FB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능력과영광의 주-이십니다</w:t>
      </w:r>
    </w:p>
    <w:p w14:paraId="4964E0F1" w14:textId="77777777" w:rsidR="006460D5" w:rsidRDefault="006460D5" w:rsidP="00C734CD">
      <w:pPr>
        <w:pStyle w:val="SongsLyrics"/>
      </w:pPr>
    </w:p>
    <w:p w14:paraId="13F35B92" w14:textId="77777777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하늘과 땅이 주찬양해</w:t>
      </w:r>
    </w:p>
    <w:p w14:paraId="41918FE7" w14:textId="6CEE7B0C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영광의왕을 영원한주를</w:t>
      </w:r>
    </w:p>
    <w:p w14:paraId="1FCB37C3" w14:textId="77777777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평화의 왕자 모든만물의주</w:t>
      </w:r>
    </w:p>
    <w:p w14:paraId="280D1914" w14:textId="4A5E540C" w:rsidR="006460D5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영원영원토록 주님을 높이세</w:t>
      </w:r>
    </w:p>
    <w:p w14:paraId="60689D4D" w14:textId="77777777" w:rsidR="002D135F" w:rsidRDefault="002D135F" w:rsidP="00C734CD">
      <w:pPr>
        <w:pStyle w:val="SongsLyrics"/>
      </w:pPr>
    </w:p>
    <w:p w14:paraId="25BD1718" w14:textId="77777777" w:rsidR="002D135F" w:rsidRDefault="002D135F" w:rsidP="00C734CD">
      <w:pPr>
        <w:pStyle w:val="SongsLyrics"/>
      </w:pPr>
    </w:p>
    <w:p w14:paraId="25019A86" w14:textId="00ECD349" w:rsidR="006460D5" w:rsidRDefault="006460D5" w:rsidP="00C734CD">
      <w:pPr>
        <w:pStyle w:val="SongsLyrics"/>
      </w:pPr>
      <w:r>
        <w:rPr>
          <w:rFonts w:hint="eastAsia"/>
        </w:rPr>
        <w:t>[Ending Korean]</w:t>
      </w:r>
    </w:p>
    <w:p w14:paraId="0AF2BCE3" w14:textId="77777777" w:rsidR="003F6BF8" w:rsidRDefault="003F6BF8" w:rsidP="00C734CD">
      <w:pPr>
        <w:pStyle w:val="SongsLyrics"/>
      </w:pPr>
    </w:p>
    <w:p w14:paraId="39CA9A85" w14:textId="14C128B1" w:rsidR="00AF09BD" w:rsidRPr="00C734CD" w:rsidRDefault="00AF09BD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영원토록 감사를 드립니다</w:t>
      </w:r>
    </w:p>
    <w:p w14:paraId="32386712" w14:textId="268FFBEF" w:rsidR="003F6BF8" w:rsidRPr="00C734CD" w:rsidRDefault="006460D5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영원토록 사랑을 드립니다</w:t>
      </w:r>
    </w:p>
    <w:p w14:paraId="38D6E15A" w14:textId="77777777" w:rsidR="003F6BF8" w:rsidRPr="00C734CD" w:rsidRDefault="003F6BF8" w:rsidP="00C734CD">
      <w:pPr>
        <w:pStyle w:val="SongsLyrics"/>
        <w:rPr>
          <w:rFonts w:ascii="Dotum" w:eastAsia="Dotum" w:hAnsi="Dotum"/>
        </w:rPr>
      </w:pPr>
      <w:r w:rsidRPr="00C734CD">
        <w:rPr>
          <w:rFonts w:ascii="Dotum" w:eastAsia="Dotum" w:hAnsi="Dotum" w:hint="eastAsia"/>
        </w:rPr>
        <w:t>영원토록 찬양을 드립니다</w:t>
      </w:r>
    </w:p>
    <w:p w14:paraId="7660CBB4" w14:textId="77777777" w:rsidR="006460D5" w:rsidRPr="00F558DE" w:rsidRDefault="006460D5" w:rsidP="00C734CD">
      <w:pPr>
        <w:pStyle w:val="SongsLyrics"/>
      </w:pPr>
    </w:p>
    <w:sectPr w:rsidR="006460D5" w:rsidRPr="00F558DE" w:rsidSect="00C734CD">
      <w:pgSz w:w="12240" w:h="15840"/>
      <w:pgMar w:top="720" w:right="720" w:bottom="720" w:left="720" w:header="720" w:footer="720" w:gutter="0"/>
      <w:cols w:num="2"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oNotDisplayPageBoundaries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2F"/>
    <w:rsid w:val="00006043"/>
    <w:rsid w:val="000B3659"/>
    <w:rsid w:val="000F39F6"/>
    <w:rsid w:val="00137D9C"/>
    <w:rsid w:val="00184768"/>
    <w:rsid w:val="002216DF"/>
    <w:rsid w:val="00250A63"/>
    <w:rsid w:val="002815CA"/>
    <w:rsid w:val="002D135F"/>
    <w:rsid w:val="00305AFF"/>
    <w:rsid w:val="003F1FEA"/>
    <w:rsid w:val="003F6BF8"/>
    <w:rsid w:val="00500D01"/>
    <w:rsid w:val="00533EC9"/>
    <w:rsid w:val="0056768C"/>
    <w:rsid w:val="006460D5"/>
    <w:rsid w:val="00650884"/>
    <w:rsid w:val="00680E9D"/>
    <w:rsid w:val="006A39C7"/>
    <w:rsid w:val="00764647"/>
    <w:rsid w:val="007957F7"/>
    <w:rsid w:val="007B61E0"/>
    <w:rsid w:val="008C6CAD"/>
    <w:rsid w:val="00960861"/>
    <w:rsid w:val="00973975"/>
    <w:rsid w:val="009A25DD"/>
    <w:rsid w:val="009C695F"/>
    <w:rsid w:val="009D7CFB"/>
    <w:rsid w:val="00A42F9E"/>
    <w:rsid w:val="00AC3223"/>
    <w:rsid w:val="00AD0E69"/>
    <w:rsid w:val="00AF09BD"/>
    <w:rsid w:val="00B11E6C"/>
    <w:rsid w:val="00B70B49"/>
    <w:rsid w:val="00B7495D"/>
    <w:rsid w:val="00BB50E1"/>
    <w:rsid w:val="00BE6229"/>
    <w:rsid w:val="00C36E9C"/>
    <w:rsid w:val="00C45166"/>
    <w:rsid w:val="00C734CD"/>
    <w:rsid w:val="00C8485C"/>
    <w:rsid w:val="00C95F54"/>
    <w:rsid w:val="00D92B4A"/>
    <w:rsid w:val="00DA7145"/>
    <w:rsid w:val="00E612C7"/>
    <w:rsid w:val="00E76663"/>
    <w:rsid w:val="00E9622F"/>
    <w:rsid w:val="00EE7F7D"/>
    <w:rsid w:val="00F558DE"/>
    <w:rsid w:val="00F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76E0F"/>
  <w15:chartTrackingRefBased/>
  <w15:docId w15:val="{3C619C64-B297-4ECA-B7F9-2F9EED0D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paragraph" w:styleId="ListParagraph">
    <w:name w:val="List Paragraph"/>
    <w:basedOn w:val="Normal"/>
    <w:uiPriority w:val="34"/>
    <w:qFormat/>
    <w:rsid w:val="00960861"/>
    <w:pPr>
      <w:ind w:left="720"/>
      <w:contextualSpacing/>
    </w:pPr>
  </w:style>
  <w:style w:type="character" w:customStyle="1" w:styleId="SongsChords">
    <w:name w:val="Songs Chords"/>
    <w:uiPriority w:val="1"/>
    <w:qFormat/>
    <w:rsid w:val="006A39C7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6A39C7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C734C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SongsTitle">
    <w:name w:val="Songs Title"/>
    <w:uiPriority w:val="1"/>
    <w:qFormat/>
    <w:rsid w:val="006A39C7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163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31</cp:revision>
  <cp:lastPrinted>2024-04-28T21:49:00Z</cp:lastPrinted>
  <dcterms:created xsi:type="dcterms:W3CDTF">2024-04-28T20:52:00Z</dcterms:created>
  <dcterms:modified xsi:type="dcterms:W3CDTF">2025-04-03T00:43:00Z</dcterms:modified>
</cp:coreProperties>
</file>